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（</w:t>
      </w:r>
      <w:r>
        <w:rPr>
          <w:rFonts w:hint="eastAsia" w:ascii="宋体" w:hAnsi="宋体" w:cs="Times New Roman"/>
          <w:b/>
          <w:bCs/>
          <w:color w:val="auto"/>
          <w:sz w:val="36"/>
          <w:szCs w:val="36"/>
          <w:lang w:eastAsia="zh-CN"/>
        </w:rPr>
        <w:t>建筑设施消电检服务项目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建筑设施消电检服务项目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建筑设施消电检服务项目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  <w:t>202698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010-83923562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刘警官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89768537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北京市丰台区丽泽路24号平安幸福中心B座23层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现学院需要对消防、电气安全进行检测。需委托消防安全检测机构进行一次规范化技术检测，其检测结果将作为公安消防部门评定其安全状况的重要依据。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2026年8月3日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至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2026年8月7日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止，</w:t>
      </w:r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853352549@qq.com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刘警官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89768537</w:t>
      </w: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83923562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784" w:right="1474" w:bottom="170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3E5FACC-E065-4C8E-B341-1CC3BCF38F7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55531CB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689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9C5377"/>
    <w:rsid w:val="12AC6A56"/>
    <w:rsid w:val="135451A6"/>
    <w:rsid w:val="139429D5"/>
    <w:rsid w:val="19412678"/>
    <w:rsid w:val="206C4287"/>
    <w:rsid w:val="22482966"/>
    <w:rsid w:val="227A00F7"/>
    <w:rsid w:val="268810BB"/>
    <w:rsid w:val="292860AC"/>
    <w:rsid w:val="345C0152"/>
    <w:rsid w:val="346B07E1"/>
    <w:rsid w:val="36C90BE1"/>
    <w:rsid w:val="38C84008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5531CB2"/>
    <w:rsid w:val="57AC0DEF"/>
    <w:rsid w:val="595553FF"/>
    <w:rsid w:val="5A085A19"/>
    <w:rsid w:val="5A6F4AA8"/>
    <w:rsid w:val="5C5B2FF1"/>
    <w:rsid w:val="5C5C586F"/>
    <w:rsid w:val="5FCD6066"/>
    <w:rsid w:val="5FEF270E"/>
    <w:rsid w:val="601F4516"/>
    <w:rsid w:val="64E25125"/>
    <w:rsid w:val="66275AA5"/>
    <w:rsid w:val="67A7735B"/>
    <w:rsid w:val="684A2E67"/>
    <w:rsid w:val="69197392"/>
    <w:rsid w:val="69BC0531"/>
    <w:rsid w:val="6B8C582C"/>
    <w:rsid w:val="6E0A50A1"/>
    <w:rsid w:val="713A6630"/>
    <w:rsid w:val="72505ED2"/>
    <w:rsid w:val="739A5CD9"/>
    <w:rsid w:val="749E1372"/>
    <w:rsid w:val="78831E1D"/>
    <w:rsid w:val="7E2027FC"/>
    <w:rsid w:val="7FFC63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主题 字符"/>
    <w:basedOn w:val="12"/>
    <w:link w:val="6"/>
    <w:qFormat/>
    <w:uiPriority w:val="0"/>
    <w:rPr>
      <w:b/>
      <w:bCs/>
      <w:kern w:val="2"/>
      <w:sz w:val="21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修订2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-work\2026\&#21271;&#20140;&#24066;&#20844;&#23433;&#23616;\1-&#24449;&#38598;&#24037;&#20316;\&#24449;&#38598;&#20844;&#21578;-XXX&#26381;&#2115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征集公告-XXX服务.wpt</Template>
  <Pages>5</Pages>
  <Words>1062</Words>
  <Characters>1166</Characters>
  <Lines>52</Lines>
  <Paragraphs>61</Paragraphs>
  <TotalTime>2</TotalTime>
  <ScaleCrop>false</ScaleCrop>
  <LinksUpToDate>false</LinksUpToDate>
  <CharactersWithSpaces>1188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2026-07-21T05:43:00Z</dcterms:created>
  <dc:creator>CYC</dc:creator>
  <cp:lastModifiedBy>Lenovo</cp:lastModifiedBy>
  <cp:lastPrinted>2026-07-29T10:08:00Z</cp:lastPrinted>
  <dcterms:modified xsi:type="dcterms:W3CDTF">2026-07-31T03:20:52Z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2CF0F9258ECE4CE79DAD58B00D586F05_11</vt:lpwstr>
  </property>
  <property fmtid="{D5CDD505-2E9C-101B-9397-08002B2CF9AE}" pid="4" name="KSOTemplateDocerSaveRecord">
    <vt:lpwstr>eyJoZGlkIjoiYjZlZjU3OThhMjdlZWZmNGU4YjgyNGZkMGUyNjUwYjYiLCJ1c2VySWQiOiI3ODY3NTE5MTIifQ==</vt:lpwstr>
  </property>
</Properties>
</file>