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关于征集有意向参与我单位非政府采购项目（</w:t>
      </w:r>
      <w:r>
        <w:rPr>
          <w:rFonts w:hint="eastAsia" w:ascii="宋体" w:hAnsi="宋体" w:cs="Times New Roman"/>
          <w:b/>
          <w:bCs/>
          <w:color w:val="auto"/>
          <w:sz w:val="36"/>
          <w:szCs w:val="36"/>
          <w:lang w:eastAsia="zh-CN"/>
        </w:rPr>
        <w:t>机房基础环境建设配套土建项目检测项目</w:t>
      </w: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机房基础环境建设配套土建项目检测项目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机房基础环境建设配套土建项目检测项目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  <w:t>2026102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项目联系电话：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010-83923562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周通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85223962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83923562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北京市丰台区丽泽路24号平安幸福中心B座23层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供应商应具有建设工程质量检测机构资质证书（综合资质或同时具有建筑材料及构配件、主体结构及装饰装修等专项检测资质）。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（三）报名时间：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2026年8月3日至2026年8月7日止，</w:t>
      </w:r>
      <w:r>
        <w:rPr>
          <w:rFonts w:ascii="Times New Roman" w:hAnsi="Times New Roman" w:eastAsia="仿宋" w:cs="Times New Roman"/>
          <w:sz w:val="32"/>
          <w:szCs w:val="32"/>
        </w:rPr>
        <w:t>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描发送至邮箱：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853352549@qq.com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；联系方式：010-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83923562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.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.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.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.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.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.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周通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85223962</w:t>
      </w: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83923562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3.38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784" w:right="1474" w:bottom="170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96D873E-668F-4A22-9F2F-C71269F2167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6034146A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689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CE33EA1"/>
    <w:rsid w:val="0E786523"/>
    <w:rsid w:val="0F85229D"/>
    <w:rsid w:val="12AC6A56"/>
    <w:rsid w:val="135451A6"/>
    <w:rsid w:val="139429D5"/>
    <w:rsid w:val="19412678"/>
    <w:rsid w:val="22482966"/>
    <w:rsid w:val="227A00F7"/>
    <w:rsid w:val="268810BB"/>
    <w:rsid w:val="292860AC"/>
    <w:rsid w:val="345C0152"/>
    <w:rsid w:val="346B07E1"/>
    <w:rsid w:val="38C84008"/>
    <w:rsid w:val="39191AD9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085A19"/>
    <w:rsid w:val="5A6F4AA8"/>
    <w:rsid w:val="5C5B2FF1"/>
    <w:rsid w:val="5C5C586F"/>
    <w:rsid w:val="5FCD6066"/>
    <w:rsid w:val="5FEF270E"/>
    <w:rsid w:val="601F4516"/>
    <w:rsid w:val="6034146A"/>
    <w:rsid w:val="64E25125"/>
    <w:rsid w:val="66275AA5"/>
    <w:rsid w:val="67A7735B"/>
    <w:rsid w:val="684A2E67"/>
    <w:rsid w:val="69197392"/>
    <w:rsid w:val="69BC0531"/>
    <w:rsid w:val="6B8C582C"/>
    <w:rsid w:val="6E0A50A1"/>
    <w:rsid w:val="713A6630"/>
    <w:rsid w:val="72505ED2"/>
    <w:rsid w:val="739A5CD9"/>
    <w:rsid w:val="749E1372"/>
    <w:rsid w:val="78831E1D"/>
    <w:rsid w:val="7E2027FC"/>
    <w:rsid w:val="7E304766"/>
    <w:rsid w:val="7FFC63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6">
    <w:name w:val="批注主题 字符"/>
    <w:basedOn w:val="12"/>
    <w:link w:val="6"/>
    <w:qFormat/>
    <w:uiPriority w:val="0"/>
    <w:rPr>
      <w:b/>
      <w:bCs/>
      <w:kern w:val="2"/>
      <w:sz w:val="21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修订2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-work\2026\&#21271;&#20140;&#24066;&#20844;&#23433;&#23616;\1-&#24449;&#38598;&#24037;&#20316;\&#24449;&#38598;&#20844;&#21578;-XXX&#26381;&#21153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征集公告-XXX服务.wpt</Template>
  <Pages>5</Pages>
  <Words>1007</Words>
  <Characters>1105</Characters>
  <Lines>52</Lines>
  <Paragraphs>61</Paragraphs>
  <TotalTime>0</TotalTime>
  <ScaleCrop>false</ScaleCrop>
  <LinksUpToDate>false</LinksUpToDate>
  <CharactersWithSpaces>1127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2026-07-24T03:07:00Z</dcterms:created>
  <dc:creator>CYC</dc:creator>
  <cp:lastModifiedBy>Lenovo</cp:lastModifiedBy>
  <dcterms:modified xsi:type="dcterms:W3CDTF">2026-07-31T03:22:17Z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C1080B229339460F88A4E63E0F7C8A1A_11</vt:lpwstr>
  </property>
  <property fmtid="{D5CDD505-2E9C-101B-9397-08002B2CF9AE}" pid="4" name="KSOTemplateDocerSaveRecord">
    <vt:lpwstr>eyJoZGlkIjoiYjZlZjU3OThhMjdlZWZmNGU4YjgyNGZkMGUyNjUwYjYiLCJ1c2VySWQiOiI3ODY3NTE5MTIifQ==</vt:lpwstr>
  </property>
</Properties>
</file>