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color w:val="auto"/>
          <w:sz w:val="36"/>
          <w:szCs w:val="36"/>
        </w:rPr>
      </w:pPr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（</w:t>
      </w:r>
      <w:r>
        <w:rPr>
          <w:rFonts w:hint="eastAsia" w:ascii="宋体" w:hAnsi="宋体" w:cs="Times New Roman"/>
          <w:b/>
          <w:bCs/>
          <w:color w:val="auto"/>
          <w:sz w:val="36"/>
          <w:szCs w:val="36"/>
          <w:lang w:eastAsia="zh-CN"/>
        </w:rPr>
        <w:t>购置2026年中秋国庆慰问品</w:t>
      </w:r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）供应商的公告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中化商务有限公司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受北京市公安局委托，现对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购置2026年中秋国庆慰问品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购置2026年中秋国庆慰问品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  <w:t>2026111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曹宇臣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010-83923562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祝警官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010-85223928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中化商务有限公司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曹宇臣</w:t>
      </w:r>
      <w:r>
        <w:rPr>
          <w:rFonts w:ascii="Times New Roman" w:hAnsi="Times New Roman" w:eastAsia="仿宋" w:cs="Times New Roman"/>
          <w:sz w:val="32"/>
          <w:szCs w:val="32"/>
        </w:rPr>
        <w:t>，010-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83923562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北京市丰台区丽泽路24号平安幸福中心B座23层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提供独立兑换平台，可兑换符合中国传统节日习惯的食品和生活必需品，且可以分次兑换、快递到家。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" w:cs="Times New Roman"/>
          <w:sz w:val="32"/>
          <w:szCs w:val="32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日止，</w:t>
      </w:r>
      <w:bookmarkStart w:id="0" w:name="_GoBack"/>
      <w:bookmarkEnd w:id="0"/>
      <w:r>
        <w:rPr>
          <w:rFonts w:ascii="Times New Roman" w:hAnsi="Times New Roman" w:eastAsia="仿宋" w:cs="Times New Roman"/>
          <w:sz w:val="32"/>
          <w:szCs w:val="32"/>
        </w:rPr>
        <w:t>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853352549@qq.com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曹宇臣</w:t>
      </w:r>
      <w:r>
        <w:rPr>
          <w:rFonts w:ascii="Times New Roman" w:hAnsi="Times New Roman" w:eastAsia="仿宋" w:cs="Times New Roman"/>
          <w:sz w:val="32"/>
          <w:szCs w:val="32"/>
        </w:rPr>
        <w:t>；联系方式：010-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83923562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祝警官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010-85223928</w:t>
      </w:r>
    </w:p>
    <w:p>
      <w:pPr>
        <w:spacing w:line="560" w:lineRule="exact"/>
        <w:ind w:left="42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中化商务有限公司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曹宇臣</w:t>
      </w:r>
    </w:p>
    <w:p>
      <w:pPr>
        <w:spacing w:line="560" w:lineRule="exact"/>
        <w:ind w:left="420" w:leftChars="20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83923562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33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784" w:right="1474" w:bottom="1701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1BD623F6-ABB0-49B4-8DE2-A5DF8EE16DA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zg0ZDI3NzU5MTBiNzczODJhOTI0YTVhODM3NzUifQ=="/>
  </w:docVars>
  <w:rsids>
    <w:rsidRoot w:val="2E5F1088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689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5B62F90"/>
    <w:rsid w:val="08312EC1"/>
    <w:rsid w:val="0CE33EA1"/>
    <w:rsid w:val="0E786523"/>
    <w:rsid w:val="0F85229D"/>
    <w:rsid w:val="12AC6A56"/>
    <w:rsid w:val="135451A6"/>
    <w:rsid w:val="139429D5"/>
    <w:rsid w:val="19412678"/>
    <w:rsid w:val="22482966"/>
    <w:rsid w:val="227A00F7"/>
    <w:rsid w:val="268810BB"/>
    <w:rsid w:val="292860AC"/>
    <w:rsid w:val="2E5F1088"/>
    <w:rsid w:val="345C0152"/>
    <w:rsid w:val="346B07E1"/>
    <w:rsid w:val="38C84008"/>
    <w:rsid w:val="3EBB253A"/>
    <w:rsid w:val="4132434B"/>
    <w:rsid w:val="428812D6"/>
    <w:rsid w:val="435605FD"/>
    <w:rsid w:val="435864EC"/>
    <w:rsid w:val="43767400"/>
    <w:rsid w:val="482747D5"/>
    <w:rsid w:val="4CC200EA"/>
    <w:rsid w:val="4E707E7B"/>
    <w:rsid w:val="4F277882"/>
    <w:rsid w:val="4FD2253D"/>
    <w:rsid w:val="57AC0DEF"/>
    <w:rsid w:val="595553FF"/>
    <w:rsid w:val="5A085A19"/>
    <w:rsid w:val="5A6F4AA8"/>
    <w:rsid w:val="5C5B2FF1"/>
    <w:rsid w:val="5C5C586F"/>
    <w:rsid w:val="5FCD6066"/>
    <w:rsid w:val="5FEF270E"/>
    <w:rsid w:val="601F4516"/>
    <w:rsid w:val="64E25125"/>
    <w:rsid w:val="66275AA5"/>
    <w:rsid w:val="67A7735B"/>
    <w:rsid w:val="684A2E67"/>
    <w:rsid w:val="69197392"/>
    <w:rsid w:val="69BC0531"/>
    <w:rsid w:val="6B8C582C"/>
    <w:rsid w:val="6E0A50A1"/>
    <w:rsid w:val="713A6630"/>
    <w:rsid w:val="72505ED2"/>
    <w:rsid w:val="739A5CD9"/>
    <w:rsid w:val="749E1372"/>
    <w:rsid w:val="78831E1D"/>
    <w:rsid w:val="7E2027FC"/>
    <w:rsid w:val="7FFC63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5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6">
    <w:name w:val="批注主题 字符"/>
    <w:basedOn w:val="12"/>
    <w:link w:val="6"/>
    <w:qFormat/>
    <w:uiPriority w:val="0"/>
    <w:rPr>
      <w:b/>
      <w:bCs/>
      <w:kern w:val="2"/>
      <w:sz w:val="21"/>
      <w:szCs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semiHidden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修订2"/>
    <w:semiHidden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-work\2026\&#21271;&#20140;&#24066;&#20844;&#23433;&#23616;\2-&#27969;&#31243;&#27169;&#26495;\1-&#24449;&#38598;\&#24449;&#38598;&#20844;&#21578;-XXX&#26381;&#21153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征集公告-XXX服务.wpt</Template>
  <Pages>4</Pages>
  <Words>1007</Words>
  <Characters>1105</Characters>
  <Lines>52</Lines>
  <Paragraphs>61</Paragraphs>
  <TotalTime>0</TotalTime>
  <ScaleCrop>false</ScaleCrop>
  <LinksUpToDate>false</LinksUpToDate>
  <CharactersWithSpaces>1127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2026-08-27T14:16:00Z</dcterms:created>
  <dc:creator>CYC</dc:creator>
  <cp:lastModifiedBy>Lenovo</cp:lastModifiedBy>
  <dcterms:modified xsi:type="dcterms:W3CDTF">2026-09-01T03:57:53Z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7E06733B4BB24C5C82D2CEDCB71D83A2</vt:lpwstr>
  </property>
  <property fmtid="{D5CDD505-2E9C-101B-9397-08002B2CF9AE}" pid="4" name="KSOTemplateDocerSaveRecord">
    <vt:lpwstr>eyJoZGlkIjoiYjZlZjU3OThhMjdlZWZmNGU4YjgyNGZkMGUyNjUwYjYiLCJ1c2VySWQiOiI3ODY3NTE5MTIifQ==</vt:lpwstr>
  </property>
</Properties>
</file>