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</w:rPr>
      </w:pP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（</w:t>
      </w:r>
      <w:r>
        <w:rPr>
          <w:rFonts w:hint="eastAsia" w:ascii="宋体" w:hAnsi="宋体" w:cs="Times New Roman"/>
          <w:b/>
          <w:bCs/>
          <w:color w:val="auto"/>
          <w:sz w:val="36"/>
          <w:szCs w:val="36"/>
          <w:lang w:eastAsia="zh-CN"/>
        </w:rPr>
        <w:t>音视频会议系统运行维护服务项目</w:t>
      </w: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音视频会议系统运行维护服务项目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音视频会议系统运行维护服务项目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  <w:t>2026116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010-83923562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刘警官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85223630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北京市丰台区丽泽路24号平安幸福中心B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座23层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一是对东城区某办公区内多个会议场所内的设备进行维护；二是对LED屏及其配套拼接处理器和传输设备的维护；三是提供相应的人工运维保障服务，包括7×24小时的人员现场保障，定期巡检和24小时技术电话值守等人工服务。项目运维服务期为2026年11月15日至2027年6月6日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ascii="Times New Roman" w:hAnsi="Times New Roman" w:eastAsia="仿宋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" w:cs="Times New Roman"/>
          <w:sz w:val="32"/>
          <w:szCs w:val="32"/>
        </w:rPr>
        <w:t>日</w:t>
      </w:r>
      <w:r>
        <w:rPr>
          <w:rFonts w:ascii="Times New Roman" w:hAnsi="Times New Roman" w:eastAsia="仿宋" w:cs="Times New Roman"/>
          <w:sz w:val="32"/>
          <w:szCs w:val="32"/>
        </w:rPr>
        <w:t>止，每天9:00至17:00（北京时间，法定节假日除外）。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853352549@qq.com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sz w:val="32"/>
          <w:szCs w:val="32"/>
        </w:rPr>
        <w:t>；联系方式：010-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刘警官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85223630</w:t>
      </w: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45.3327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784" w:right="1474" w:bottom="170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E7EABD-1244-4AC8-AFCB-1DA776E013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7F0CC72-EA18-4E16-A04A-5212A7CB06F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A8912D2-F623-4622-800B-969E8FE28F1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2E5551DD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689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4E12FDB"/>
    <w:rsid w:val="05B62F90"/>
    <w:rsid w:val="08312EC1"/>
    <w:rsid w:val="0CE33EA1"/>
    <w:rsid w:val="0E786523"/>
    <w:rsid w:val="0F85229D"/>
    <w:rsid w:val="12AC6A56"/>
    <w:rsid w:val="135451A6"/>
    <w:rsid w:val="139429D5"/>
    <w:rsid w:val="19412678"/>
    <w:rsid w:val="22482966"/>
    <w:rsid w:val="227A00F7"/>
    <w:rsid w:val="268810BB"/>
    <w:rsid w:val="292860AC"/>
    <w:rsid w:val="2E5551DD"/>
    <w:rsid w:val="345C0152"/>
    <w:rsid w:val="346B07E1"/>
    <w:rsid w:val="38C84008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085A19"/>
    <w:rsid w:val="5A6F4AA8"/>
    <w:rsid w:val="5C5B2FF1"/>
    <w:rsid w:val="5C5C586F"/>
    <w:rsid w:val="5FCD6066"/>
    <w:rsid w:val="5FEF270E"/>
    <w:rsid w:val="601F4516"/>
    <w:rsid w:val="64E25125"/>
    <w:rsid w:val="66275AA5"/>
    <w:rsid w:val="67A7735B"/>
    <w:rsid w:val="684A2E67"/>
    <w:rsid w:val="69197392"/>
    <w:rsid w:val="69BC0531"/>
    <w:rsid w:val="6B8C582C"/>
    <w:rsid w:val="6E0A50A1"/>
    <w:rsid w:val="713A6630"/>
    <w:rsid w:val="72505ED2"/>
    <w:rsid w:val="739A5CD9"/>
    <w:rsid w:val="749E1372"/>
    <w:rsid w:val="78831E1D"/>
    <w:rsid w:val="7E2027FC"/>
    <w:rsid w:val="7FFC63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6">
    <w:name w:val="批注主题 字符"/>
    <w:basedOn w:val="12"/>
    <w:link w:val="6"/>
    <w:qFormat/>
    <w:uiPriority w:val="0"/>
    <w:rPr>
      <w:b/>
      <w:bCs/>
      <w:kern w:val="2"/>
      <w:sz w:val="21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修订2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-work\2026\&#21271;&#20140;&#24066;&#20844;&#23433;&#23616;\2-&#27969;&#31243;&#27169;&#26495;\1-&#24449;&#38598;\&#24449;&#38598;&#20844;&#21578;-XXX&#26381;&#21153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征集公告-XXX服务.wpt</Template>
  <Pages>5</Pages>
  <Words>1007</Words>
  <Characters>1105</Characters>
  <Lines>52</Lines>
  <Paragraphs>61</Paragraphs>
  <TotalTime>0</TotalTime>
  <ScaleCrop>false</ScaleCrop>
  <LinksUpToDate>false</LinksUpToDate>
  <CharactersWithSpaces>1127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2026-09-04T08:26:00Z</dcterms:created>
  <dc:creator>CYC</dc:creator>
  <cp:lastModifiedBy>Lenovo</cp:lastModifiedBy>
  <dcterms:modified xsi:type="dcterms:W3CDTF">2026-09-08T03:45:46Z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AE05234248AC417F86FA5C88956746AC_11</vt:lpwstr>
  </property>
  <property fmtid="{D5CDD505-2E9C-101B-9397-08002B2CF9AE}" pid="4" name="KSOTemplateDocerSaveRecord">
    <vt:lpwstr>eyJoZGlkIjoiYjZlZjU3OThhMjdlZWZmNGU4YjgyNGZkMGUyNjUwYjYiLCJ1c2VySWQiOiI3ODY3NTE5MTIifQ==</vt:lpwstr>
  </property>
</Properties>
</file>