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（</w:t>
      </w:r>
      <w:r>
        <w:rPr>
          <w:rFonts w:hint="eastAsia" w:ascii="宋体" w:hAnsi="宋体" w:cs="Times New Roman"/>
          <w:b/>
          <w:bCs/>
          <w:color w:val="auto"/>
          <w:sz w:val="36"/>
          <w:szCs w:val="36"/>
          <w:lang w:eastAsia="zh-CN"/>
        </w:rPr>
        <w:t>公交总队4个办公区供暖季设施设备托管项目</w:t>
      </w: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</w:t>
      </w:r>
      <w:bookmarkStart w:id="0" w:name="_GoBack"/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公交总队4个办公区供暖季设施设备托管项目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公交总队4个办公区供暖季设施设备托管项目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2026122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项目联系电话：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010-83923562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83923562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北京市丰台区丽泽路24号平安幸福中心B座23层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为保障公交总队东城某办公区、丰台3个办公区冬季供暖工作顺利进行，拟开展2026年至2027年公交总队4个办公区供暖季设施设备托管项目采购。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853352549@qq.com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sz w:val="32"/>
          <w:szCs w:val="32"/>
        </w:rPr>
        <w:t>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29.68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万元</w:t>
      </w:r>
    </w:p>
    <w:bookmarkEnd w:id="0"/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784" w:right="1474" w:bottom="1701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3E3F8A9-FAB3-43C1-98A5-901ACDAABD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DC2750A-C761-4A09-B894-3597F18EE5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lYzg0ZDI3NzU5MTBiNzczODJhOTI0YTVhODM3NzUifQ=="/>
  </w:docVars>
  <w:rsids>
    <w:rsidRoot w:val="1C6A0A7D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689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E33EA1"/>
    <w:rsid w:val="0E786523"/>
    <w:rsid w:val="0F85229D"/>
    <w:rsid w:val="12AC6A56"/>
    <w:rsid w:val="135451A6"/>
    <w:rsid w:val="139429D5"/>
    <w:rsid w:val="19412678"/>
    <w:rsid w:val="1C6A0A7D"/>
    <w:rsid w:val="22482966"/>
    <w:rsid w:val="227A00F7"/>
    <w:rsid w:val="268810BB"/>
    <w:rsid w:val="292860AC"/>
    <w:rsid w:val="345C0152"/>
    <w:rsid w:val="346B07E1"/>
    <w:rsid w:val="38C84008"/>
    <w:rsid w:val="4132434B"/>
    <w:rsid w:val="428812D6"/>
    <w:rsid w:val="435605FD"/>
    <w:rsid w:val="435864EC"/>
    <w:rsid w:val="43767400"/>
    <w:rsid w:val="482747D5"/>
    <w:rsid w:val="4CC200EA"/>
    <w:rsid w:val="4E707E7B"/>
    <w:rsid w:val="4F277882"/>
    <w:rsid w:val="4FD2253D"/>
    <w:rsid w:val="57AC0DEF"/>
    <w:rsid w:val="595553FF"/>
    <w:rsid w:val="5A085A19"/>
    <w:rsid w:val="5A6F4AA8"/>
    <w:rsid w:val="5C5B2FF1"/>
    <w:rsid w:val="5C5C586F"/>
    <w:rsid w:val="5FCD6066"/>
    <w:rsid w:val="5FEF270E"/>
    <w:rsid w:val="601F4516"/>
    <w:rsid w:val="63816127"/>
    <w:rsid w:val="64E25125"/>
    <w:rsid w:val="66275AA5"/>
    <w:rsid w:val="67A7735B"/>
    <w:rsid w:val="684A2E67"/>
    <w:rsid w:val="69197392"/>
    <w:rsid w:val="69BC0531"/>
    <w:rsid w:val="6B8C582C"/>
    <w:rsid w:val="6E0A50A1"/>
    <w:rsid w:val="713A6630"/>
    <w:rsid w:val="72505ED2"/>
    <w:rsid w:val="739A5CD9"/>
    <w:rsid w:val="749E1372"/>
    <w:rsid w:val="773F1282"/>
    <w:rsid w:val="78831E1D"/>
    <w:rsid w:val="7E2027FC"/>
    <w:rsid w:val="7FFC6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主题 字符"/>
    <w:basedOn w:val="12"/>
    <w:link w:val="6"/>
    <w:qFormat/>
    <w:uiPriority w:val="0"/>
    <w:rPr>
      <w:b/>
      <w:bCs/>
      <w:kern w:val="2"/>
      <w:sz w:val="21"/>
      <w:szCs w:val="24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修订2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-work\2026\&#21271;&#20140;&#24066;&#20844;&#23433;&#23616;\2-&#27969;&#31243;&#27169;&#26495;\1-&#24449;&#38598;\&#24449;&#38598;&#20844;&#21578;-XXX&#26381;&#2115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征集公告-XXX服务.wpt</Template>
  <Pages>5</Pages>
  <Words>1007</Words>
  <Characters>1105</Characters>
  <Lines>52</Lines>
  <Paragraphs>61</Paragraphs>
  <TotalTime>0</TotalTime>
  <ScaleCrop>false</ScaleCrop>
  <LinksUpToDate>false</LinksUpToDate>
  <CharactersWithSpaces>1127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2026-09-10T10:50:00Z</dcterms:created>
  <dc:creator>CYC</dc:creator>
  <cp:lastModifiedBy>Lenovo</cp:lastModifiedBy>
  <dcterms:modified xsi:type="dcterms:W3CDTF">2026-09-23T06:59:31Z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52D5D13127CF4B499DFFE6072031CC04_11</vt:lpwstr>
  </property>
  <property fmtid="{D5CDD505-2E9C-101B-9397-08002B2CF9AE}" pid="4" name="KSOTemplateDocerSaveRecord">
    <vt:lpwstr>eyJoZGlkIjoiYjZlZjU3OThhMjdlZWZmNGU4YjgyNGZkMGUyNjUwYjYiLCJ1c2VySWQiOiI3ODY3NTE5MTIifQ==</vt:lpwstr>
  </property>
</Properties>
</file>