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</w:pP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color w:val="auto"/>
          <w:sz w:val="36"/>
          <w:szCs w:val="36"/>
        </w:rPr>
      </w:pP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（</w:t>
      </w:r>
      <w:r>
        <w:rPr>
          <w:rFonts w:hint="eastAsia" w:ascii="宋体" w:hAnsi="宋体" w:cs="Times New Roman"/>
          <w:b/>
          <w:bCs/>
          <w:color w:val="auto"/>
          <w:sz w:val="36"/>
          <w:szCs w:val="36"/>
          <w:lang w:eastAsia="zh-CN"/>
        </w:rPr>
        <w:t>公交总队朝阳某办公区热力交换站运维项目</w:t>
      </w:r>
      <w:r>
        <w:rPr>
          <w:rFonts w:ascii="宋体" w:hAnsi="宋体" w:eastAsia="宋体" w:cs="Times New Roman"/>
          <w:b/>
          <w:bCs/>
          <w:color w:val="auto"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中化商务有限公司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受北京市公安局委托，现对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公交总队朝阳某办公区热力交换站运维项目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公交总队朝阳某办公区热力交换站运维项目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color w:val="auto"/>
          <w:sz w:val="32"/>
          <w:szCs w:val="32"/>
          <w:lang w:eastAsia="zh-CN"/>
        </w:rPr>
        <w:t>2026121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曹宇臣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项目联系电话：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010-83923562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李警官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13439711534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中化商务有限公司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曹宇臣</w:t>
      </w:r>
      <w:r>
        <w:rPr>
          <w:rFonts w:ascii="Times New Roman" w:hAnsi="Times New Roman" w:eastAsia="仿宋" w:cs="Times New Roman"/>
          <w:sz w:val="32"/>
          <w:szCs w:val="32"/>
        </w:rPr>
        <w:t>，010-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83923562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北京市丰台区丽泽路24号平安幸福中心B座23层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为确保冬季供暖及日常淋浴热水保障工作，拟开展2026年至2027年公交总队朝阳某办公区热力交换站运维项目采购。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853352549@qq.com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曹宇臣</w:t>
      </w:r>
      <w:r>
        <w:rPr>
          <w:rFonts w:ascii="Times New Roman" w:hAnsi="Times New Roman" w:eastAsia="仿宋" w:cs="Times New Roman"/>
          <w:sz w:val="32"/>
          <w:szCs w:val="32"/>
        </w:rPr>
        <w:t>；联系方式：010-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83923562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.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.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.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.</w:t>
      </w:r>
      <w:r>
        <w:rPr>
          <w:rFonts w:ascii="Times New Roman" w:hAnsi="Times New Roman" w:eastAsia="仿宋" w:cs="Times New Roman"/>
          <w:color w:val="auto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李警官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13439711534</w:t>
      </w:r>
    </w:p>
    <w:p>
      <w:pPr>
        <w:spacing w:line="560" w:lineRule="exact"/>
        <w:ind w:left="42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中化商务有限公司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曹宇臣</w:t>
      </w:r>
    </w:p>
    <w:p>
      <w:pPr>
        <w:spacing w:line="560" w:lineRule="exact"/>
        <w:ind w:left="420" w:leftChars="200"/>
        <w:jc w:val="left"/>
        <w:rPr>
          <w:rFonts w:hint="default" w:ascii="Times New Roman" w:hAnsi="Times New Roman" w:eastAsia="仿宋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 xml:space="preserve">   联系方式：010-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83923562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color w:val="auto"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color w:val="auto"/>
          <w:sz w:val="32"/>
          <w:szCs w:val="32"/>
        </w:rPr>
      </w:pPr>
      <w:r>
        <w:rPr>
          <w:rFonts w:ascii="Times New Roman" w:hAnsi="Times New Roman" w:eastAsia="仿宋" w:cs="Times New Roman"/>
          <w:color w:val="auto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eastAsia="zh-CN"/>
        </w:rPr>
        <w:t>14.04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784" w:right="1474" w:bottom="1701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B7DA0D-C52F-499C-B82F-F17EA181E0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6A0C397-823A-4B18-AB9D-3ED1732B46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90BA68D-D9B2-4046-BC1C-907909B9593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lYzg0ZDI3NzU5MTBiNzczODJhOTI0YTVhODM3NzUifQ=="/>
  </w:docVars>
  <w:rsids>
    <w:rsidRoot w:val="0A9E37B0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689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A9E37B0"/>
    <w:rsid w:val="0CE33EA1"/>
    <w:rsid w:val="0E786523"/>
    <w:rsid w:val="0F85229D"/>
    <w:rsid w:val="12AC6A56"/>
    <w:rsid w:val="135451A6"/>
    <w:rsid w:val="139429D5"/>
    <w:rsid w:val="19412678"/>
    <w:rsid w:val="22482966"/>
    <w:rsid w:val="227A00F7"/>
    <w:rsid w:val="268810BB"/>
    <w:rsid w:val="292860AC"/>
    <w:rsid w:val="345C0152"/>
    <w:rsid w:val="346B07E1"/>
    <w:rsid w:val="38C84008"/>
    <w:rsid w:val="3E760C3A"/>
    <w:rsid w:val="4132434B"/>
    <w:rsid w:val="428812D6"/>
    <w:rsid w:val="435605FD"/>
    <w:rsid w:val="435864EC"/>
    <w:rsid w:val="43767400"/>
    <w:rsid w:val="482747D5"/>
    <w:rsid w:val="4CC200EA"/>
    <w:rsid w:val="4E707E7B"/>
    <w:rsid w:val="4F277882"/>
    <w:rsid w:val="4FD2253D"/>
    <w:rsid w:val="57AC0DEF"/>
    <w:rsid w:val="595553FF"/>
    <w:rsid w:val="5A085A19"/>
    <w:rsid w:val="5A6F4AA8"/>
    <w:rsid w:val="5C5B2FF1"/>
    <w:rsid w:val="5C5C586F"/>
    <w:rsid w:val="5FCD6066"/>
    <w:rsid w:val="5FEF270E"/>
    <w:rsid w:val="601F4516"/>
    <w:rsid w:val="64E25125"/>
    <w:rsid w:val="66275AA5"/>
    <w:rsid w:val="67A7735B"/>
    <w:rsid w:val="684A2E67"/>
    <w:rsid w:val="69197392"/>
    <w:rsid w:val="69BC0531"/>
    <w:rsid w:val="6B8C582C"/>
    <w:rsid w:val="6E0A50A1"/>
    <w:rsid w:val="713A6630"/>
    <w:rsid w:val="72505ED2"/>
    <w:rsid w:val="739A5CD9"/>
    <w:rsid w:val="749E1372"/>
    <w:rsid w:val="78831E1D"/>
    <w:rsid w:val="7E2027FC"/>
    <w:rsid w:val="7FFC63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/>
      <w:u w:val="single"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3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5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6">
    <w:name w:val="批注主题 字符"/>
    <w:basedOn w:val="12"/>
    <w:link w:val="6"/>
    <w:qFormat/>
    <w:uiPriority w:val="0"/>
    <w:rPr>
      <w:b/>
      <w:bCs/>
      <w:kern w:val="2"/>
      <w:sz w:val="21"/>
      <w:szCs w:val="24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修订1"/>
    <w:semiHidden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0">
    <w:name w:val="修订2"/>
    <w:semiHidden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9"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-work\2026\&#21271;&#20140;&#24066;&#20844;&#23433;&#23616;\2-&#27969;&#31243;&#27169;&#26495;\1-&#24449;&#38598;\&#24449;&#38598;&#20844;&#21578;-XXX&#26381;&#21153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征集公告-XXX服务.wpt</Template>
  <Pages>5</Pages>
  <Words>1007</Words>
  <Characters>1105</Characters>
  <Lines>52</Lines>
  <Paragraphs>61</Paragraphs>
  <TotalTime>0</TotalTime>
  <ScaleCrop>false</ScaleCrop>
  <LinksUpToDate>false</LinksUpToDate>
  <CharactersWithSpaces>1127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2026-09-10T10:56:00Z</dcterms:created>
  <dc:creator>CYC</dc:creator>
  <cp:lastModifiedBy>Lenovo</cp:lastModifiedBy>
  <dcterms:modified xsi:type="dcterms:W3CDTF">2026-09-23T06:48:09Z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01B34062EF4B4809A62062E6D63FDF3C_11</vt:lpwstr>
  </property>
  <property fmtid="{D5CDD505-2E9C-101B-9397-08002B2CF9AE}" pid="4" name="KSOTemplateDocerSaveRecord">
    <vt:lpwstr>eyJoZGlkIjoiYjZlZjU3OThhMjdlZWZmNGU4YjgyNGZkMGUyNjUwYjYiLCJ1c2VySWQiOiI3ODY3NTE5MTIifQ==</vt:lpwstr>
  </property>
</Properties>
</file>